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0E5" w:rsidRDefault="005940E5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inline distT="0" distB="0" distL="0" distR="0" wp14:anchorId="1E8D240E" wp14:editId="185E6B9E">
                <wp:extent cx="7077456" cy="7210425"/>
                <wp:effectExtent l="0" t="0" r="9525" b="952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7210425"/>
                          <a:chOff x="0" y="1"/>
                          <a:chExt cx="7077456" cy="721042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053" y="1"/>
                            <a:ext cx="3279775" cy="721042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16282D" w:rsidRDefault="00715070" w:rsidP="0016282D">
                              <w:pPr>
                                <w:pStyle w:val="Intro"/>
                              </w:pPr>
                              <w:r>
                                <w:t>3</w:t>
                              </w:r>
                              <w:r w:rsidRPr="00715070">
                                <w:rPr>
                                  <w:vertAlign w:val="superscript"/>
                                </w:rPr>
                                <w:t>rd</w:t>
                              </w:r>
                              <w:r>
                                <w:t xml:space="preserve"> Quarter Housing community meeting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715070" w:rsidRDefault="00715070" w:rsidP="0016282D">
                              <w:pPr>
                                <w:pStyle w:val="Title"/>
                                <w:rPr>
                                  <w:u w:val="single"/>
                                </w:rPr>
                              </w:pPr>
                              <w:r w:rsidRPr="00715070">
                                <w:rPr>
                                  <w:u w:val="single"/>
                                </w:rPr>
                                <w:t>agenda:</w:t>
                              </w:r>
                            </w:p>
                            <w:p w:rsidR="00873417" w:rsidRPr="00873417" w:rsidRDefault="00715070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*waiting List procedures</w:t>
                              </w:r>
                            </w:p>
                            <w:p w:rsidR="00715070" w:rsidRDefault="00715070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*Application</w:t>
                              </w:r>
                              <w:r w:rsidR="008704DB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s</w:t>
                              </w:r>
                            </w:p>
                            <w:p w:rsidR="00715070" w:rsidRDefault="00715070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*Eligibilty</w:t>
                              </w:r>
                            </w:p>
                            <w:p w:rsidR="00715070" w:rsidRDefault="008704DB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*late fee</w:t>
                              </w:r>
                              <w:r w:rsidR="00715070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 xml:space="preserve">s </w:t>
                              </w:r>
                              <w:r w:rsidR="00715070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br/>
                                <w:t>&amp; Procedures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</w:t>
                              </w:r>
                            </w:p>
                            <w:p w:rsidR="00873417" w:rsidRDefault="00715070" w:rsidP="0016282D">
                              <w:pPr>
                                <w:pStyle w:val="Date"/>
                              </w:pPr>
                              <w:r>
                                <w:t>Thursday, march 7, 2018</w:t>
                              </w:r>
                            </w:p>
                            <w:p w:rsidR="00873417" w:rsidRPr="00873417" w:rsidRDefault="00715070" w:rsidP="0016282D">
                              <w:pPr>
                                <w:pStyle w:val="Time"/>
                              </w:pPr>
                              <w:r>
                                <w:t>6:00 pm – 8:00 pm</w:t>
                              </w:r>
                            </w:p>
                            <w:sdt>
                              <w:sdtPr>
                                <w:id w:val="-1072195456"/>
                                <w:placeholder>
                                  <w:docPart w:val="E7B1A7EA6C5248D08A673FE69D24ABF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:rsidR="00134402" w:rsidRDefault="00134402" w:rsidP="0016282D">
                                  <w:pPr>
                                    <w:pStyle w:val="Location"/>
                                  </w:pPr>
                                  <w:r>
                                    <w:t>LOCATION</w:t>
                                  </w:r>
                                </w:p>
                              </w:sdtContent>
                            </w:sdt>
                            <w:p w:rsidR="00873417" w:rsidRDefault="00715070" w:rsidP="0016282D">
                              <w:pPr>
                                <w:pStyle w:val="Location"/>
                              </w:pPr>
                              <w:r>
                                <w:t>Mechoopda Indian Tribe</w:t>
                              </w:r>
                            </w:p>
                            <w:p w:rsidR="00715070" w:rsidRDefault="00715070" w:rsidP="0016282D">
                              <w:pPr>
                                <w:pStyle w:val="Location"/>
                              </w:pPr>
                              <w:r>
                                <w:t>125 Mission Ranch Blvd.</w:t>
                              </w:r>
                              <w:r w:rsidRPr="00715070">
                                <w:t xml:space="preserve"> </w:t>
                              </w:r>
                            </w:p>
                            <w:p w:rsidR="00715070" w:rsidRDefault="00715070" w:rsidP="0016282D">
                              <w:pPr>
                                <w:pStyle w:val="Location"/>
                              </w:pPr>
                              <w:r w:rsidRPr="00715070">
                                <w:t>Chico, CA 95926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style="width:557.3pt;height:567.75pt;mso-position-horizontal-relative:char;mso-position-vertical-relative:line" coordorigin="" coordsize="70774,7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9kT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DE37NF3QAAAAcBAAAPAAAAZHJz&#10;L2Rvd25yZXYueG1sTI9BS8NAEIXvgv9hGcGb3cSaImk2pRT1VARbQXqbZqdJaHY2ZLdJ+u/deKmX&#10;4Q1veO+bbDWaRvTUudqygngWgSAurK65VPC9f396BeE8ssbGMim4koNVfn+XYartwF/U73wpQgi7&#10;FBVU3replK6oyKCb2ZY4eCfbGfRh7UqpOxxCuGnkcxQtpMGaQ0OFLW0qKs67i1HwMeCwnsdv/fZ8&#10;2lwP++TzZxuTUo8P43oJwtPob8cw4Qd0yAPT0V5YO9EoCI/4vzl5cfyyAHGc1DxJQOaZ/M+f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0;width:32798;height:7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" adj="20197,0" fillcolor="#a50021 [3204]" stroked="f" strokeweight="1.25pt">
                  <v:textbox inset=",64.8pt">
                    <w:txbxContent>
                      <w:p w:rsidR="005940E5" w:rsidRPr="0016282D" w:rsidRDefault="00715070" w:rsidP="0016282D">
                        <w:pPr>
                          <w:pStyle w:val="Intro"/>
                        </w:pPr>
                        <w:r>
                          <w:t>3</w:t>
                        </w:r>
                        <w:r w:rsidRPr="00715070">
                          <w:rPr>
                            <w:vertAlign w:val="superscript"/>
                          </w:rPr>
                          <w:t>rd</w:t>
                        </w:r>
                        <w:r>
                          <w:t xml:space="preserve"> Quarter Housing community meeting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715070" w:rsidRDefault="00715070" w:rsidP="0016282D">
                        <w:pPr>
                          <w:pStyle w:val="Title"/>
                          <w:rPr>
                            <w:u w:val="single"/>
                          </w:rPr>
                        </w:pPr>
                        <w:r w:rsidRPr="00715070">
                          <w:rPr>
                            <w:u w:val="single"/>
                          </w:rPr>
                          <w:t>agenda:</w:t>
                        </w:r>
                      </w:p>
                      <w:p w:rsidR="00873417" w:rsidRPr="00873417" w:rsidRDefault="00715070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*waiting List procedures</w:t>
                        </w:r>
                      </w:p>
                      <w:p w:rsidR="00715070" w:rsidRDefault="00715070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*Application</w:t>
                        </w:r>
                        <w:r w:rsidR="008704DB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s</w:t>
                        </w:r>
                      </w:p>
                      <w:p w:rsidR="00715070" w:rsidRDefault="00715070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*Eligibilty</w:t>
                        </w:r>
                      </w:p>
                      <w:p w:rsidR="00715070" w:rsidRDefault="008704DB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*late fee</w:t>
                        </w:r>
                        <w:r w:rsidR="00715070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 xml:space="preserve">s </w:t>
                        </w:r>
                        <w:r w:rsidR="00715070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br/>
                          <w:t>&amp; Procedures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</w:t>
                        </w:r>
                      </w:p>
                      <w:p w:rsidR="00873417" w:rsidRDefault="00715070" w:rsidP="0016282D">
                        <w:pPr>
                          <w:pStyle w:val="Date"/>
                        </w:pPr>
                        <w:r>
                          <w:t>Thursday, march 7, 2018</w:t>
                        </w:r>
                      </w:p>
                      <w:p w:rsidR="00873417" w:rsidRPr="00873417" w:rsidRDefault="00715070" w:rsidP="0016282D">
                        <w:pPr>
                          <w:pStyle w:val="Time"/>
                        </w:pPr>
                        <w:r>
                          <w:t>6:00 pm – 8:00 pm</w:t>
                        </w:r>
                      </w:p>
                      <w:sdt>
                        <w:sdtPr>
                          <w:id w:val="-1072195456"/>
                          <w:placeholder>
                            <w:docPart w:val="E7B1A7EA6C5248D08A673FE69D24ABF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:rsidR="00134402" w:rsidRDefault="00134402" w:rsidP="0016282D">
                            <w:pPr>
                              <w:pStyle w:val="Location"/>
                            </w:pPr>
                            <w:r>
                              <w:t>LOCATION</w:t>
                            </w:r>
                          </w:p>
                        </w:sdtContent>
                      </w:sdt>
                      <w:p w:rsidR="00873417" w:rsidRDefault="00715070" w:rsidP="0016282D">
                        <w:pPr>
                          <w:pStyle w:val="Location"/>
                        </w:pPr>
                        <w:r>
                          <w:t>Mechoopda Indian Tribe</w:t>
                        </w:r>
                      </w:p>
                      <w:p w:rsidR="00715070" w:rsidRDefault="00715070" w:rsidP="0016282D">
                        <w:pPr>
                          <w:pStyle w:val="Location"/>
                        </w:pPr>
                        <w:r>
                          <w:t>125 Mission Ranch Blvd.</w:t>
                        </w:r>
                        <w:r w:rsidRPr="00715070">
                          <w:t xml:space="preserve"> </w:t>
                        </w:r>
                      </w:p>
                      <w:p w:rsidR="00715070" w:rsidRDefault="00715070" w:rsidP="0016282D">
                        <w:pPr>
                          <w:pStyle w:val="Location"/>
                        </w:pPr>
                        <w:r w:rsidRPr="00715070">
                          <w:t>Chico, CA 95926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B617C9" w:rsidRPr="0004150D" w:rsidRDefault="00715070" w:rsidP="00BE7185">
            <w:pPr>
              <w:rPr>
                <w:sz w:val="28"/>
              </w:rPr>
            </w:pPr>
            <w:r w:rsidRPr="0004150D">
              <w:rPr>
                <w:sz w:val="32"/>
              </w:rPr>
              <w:t>It’s that time of year again! Our 3</w:t>
            </w:r>
            <w:r w:rsidRPr="0004150D">
              <w:rPr>
                <w:sz w:val="32"/>
                <w:vertAlign w:val="superscript"/>
              </w:rPr>
              <w:t>rd</w:t>
            </w:r>
            <w:r w:rsidR="008704DB">
              <w:rPr>
                <w:sz w:val="32"/>
              </w:rPr>
              <w:t xml:space="preserve"> Q</w:t>
            </w:r>
            <w:r w:rsidRPr="0004150D">
              <w:rPr>
                <w:sz w:val="32"/>
              </w:rPr>
              <w:t xml:space="preserve">uarterly </w:t>
            </w:r>
            <w:r w:rsidR="008704DB">
              <w:rPr>
                <w:sz w:val="32"/>
              </w:rPr>
              <w:t>Housing Community M</w:t>
            </w:r>
            <w:r w:rsidRPr="0004150D">
              <w:rPr>
                <w:sz w:val="32"/>
              </w:rPr>
              <w:t xml:space="preserve">eeting. Please come join us </w:t>
            </w:r>
            <w:r w:rsidR="00BE7185" w:rsidRPr="0004150D">
              <w:rPr>
                <w:sz w:val="32"/>
              </w:rPr>
              <w:t xml:space="preserve">so we </w:t>
            </w:r>
            <w:r w:rsidR="008704DB">
              <w:rPr>
                <w:sz w:val="32"/>
              </w:rPr>
              <w:t>can discuss some very important</w:t>
            </w:r>
            <w:r w:rsidR="00BE7185" w:rsidRPr="0004150D">
              <w:rPr>
                <w:sz w:val="32"/>
              </w:rPr>
              <w:t xml:space="preserve"> frequently asked questions regarding our housing programs, eligibility, and procedures</w:t>
            </w:r>
            <w:r w:rsidR="00BE7185" w:rsidRPr="0004150D">
              <w:rPr>
                <w:sz w:val="28"/>
              </w:rPr>
              <w:t>.</w:t>
            </w:r>
            <w:r w:rsidR="0004150D" w:rsidRPr="0004150D">
              <w:rPr>
                <w:sz w:val="28"/>
              </w:rPr>
              <w:t xml:space="preserve"> We look forward to seeing</w:t>
            </w:r>
            <w:r w:rsidR="005F43A3">
              <w:rPr>
                <w:sz w:val="28"/>
              </w:rPr>
              <w:t xml:space="preserve"> you t</w:t>
            </w:r>
            <w:r w:rsidR="0004150D" w:rsidRPr="0004150D">
              <w:rPr>
                <w:sz w:val="28"/>
              </w:rPr>
              <w:t>here!</w:t>
            </w:r>
          </w:p>
          <w:p w:rsidR="00BE7185" w:rsidRDefault="00BE7185" w:rsidP="0004150D">
            <w:pPr>
              <w:ind w:left="0"/>
            </w:pPr>
          </w:p>
        </w:tc>
        <w:tc>
          <w:tcPr>
            <w:tcW w:w="5040" w:type="dxa"/>
            <w:vAlign w:val="center"/>
          </w:tcPr>
          <w:p w:rsidR="00B617C9" w:rsidRPr="00BE7185" w:rsidRDefault="00BE7185" w:rsidP="00B617C9">
            <w:pPr>
              <w:pStyle w:val="ContactInfo"/>
              <w:spacing w:after="0"/>
              <w:rPr>
                <w:i/>
                <w:sz w:val="28"/>
                <w:szCs w:val="28"/>
              </w:rPr>
            </w:pPr>
            <w:r w:rsidRPr="00BE7185">
              <w:rPr>
                <w:i/>
                <w:sz w:val="28"/>
                <w:szCs w:val="28"/>
              </w:rPr>
              <w:t>FOOD AND DRINKS WILL BE PROVIDED</w:t>
            </w:r>
          </w:p>
          <w:p w:rsidR="00B617C9" w:rsidRDefault="00B617C9" w:rsidP="00B617C9">
            <w:pPr>
              <w:pStyle w:val="ContactInfo"/>
              <w:spacing w:after="12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8E7D727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B617C9" w:rsidRPr="00BE7185" w:rsidRDefault="00BE7185" w:rsidP="00B617C9">
            <w:pPr>
              <w:pStyle w:val="ContactInfo"/>
              <w:spacing w:after="360"/>
              <w:rPr>
                <w:sz w:val="24"/>
              </w:rPr>
            </w:pPr>
            <w:r w:rsidRPr="00BE7185">
              <w:rPr>
                <w:sz w:val="24"/>
              </w:rPr>
              <w:t>Presented by,</w:t>
            </w:r>
          </w:p>
          <w:p w:rsidR="00BE7185" w:rsidRPr="00BE7185" w:rsidRDefault="00BE7185" w:rsidP="00B617C9">
            <w:pPr>
              <w:pStyle w:val="ContactInfo"/>
              <w:spacing w:after="360"/>
              <w:rPr>
                <w:sz w:val="24"/>
              </w:rPr>
            </w:pPr>
            <w:r w:rsidRPr="00BE7185">
              <w:rPr>
                <w:sz w:val="24"/>
              </w:rPr>
              <w:t>Brian Lowden, Executive Director</w:t>
            </w:r>
          </w:p>
          <w:p w:rsidR="00BE7185" w:rsidRDefault="008704DB" w:rsidP="00B617C9">
            <w:pPr>
              <w:pStyle w:val="ContactInfo"/>
              <w:spacing w:after="360"/>
              <w:rPr>
                <w:sz w:val="24"/>
              </w:rPr>
            </w:pPr>
            <w:r>
              <w:rPr>
                <w:sz w:val="24"/>
              </w:rPr>
              <w:t>Annie Quintana, ROSS</w:t>
            </w:r>
            <w:r w:rsidR="00BE7185" w:rsidRPr="00BE7185">
              <w:rPr>
                <w:sz w:val="24"/>
              </w:rPr>
              <w:t xml:space="preserve"> Co</w:t>
            </w:r>
            <w:r w:rsidR="0004150D">
              <w:rPr>
                <w:sz w:val="24"/>
              </w:rPr>
              <w:t>o</w:t>
            </w:r>
            <w:r w:rsidR="00BE7185" w:rsidRPr="00BE7185">
              <w:rPr>
                <w:sz w:val="24"/>
              </w:rPr>
              <w:t>rdinator</w:t>
            </w:r>
          </w:p>
          <w:p w:rsidR="00B617C9" w:rsidRDefault="00BE7185" w:rsidP="008704DB">
            <w:pPr>
              <w:pStyle w:val="ContactInfo"/>
              <w:spacing w:after="360"/>
            </w:pPr>
            <w:r>
              <w:rPr>
                <w:sz w:val="24"/>
              </w:rPr>
              <w:t xml:space="preserve">Alexis Ortero, Administrative </w:t>
            </w:r>
            <w:r w:rsidRPr="00BE7185">
              <w:rPr>
                <w:sz w:val="24"/>
              </w:rPr>
              <w:t>Assistant</w:t>
            </w:r>
          </w:p>
        </w:tc>
      </w:tr>
    </w:tbl>
    <w:p w:rsidR="002A068F" w:rsidRPr="00F12A85" w:rsidRDefault="002A068F" w:rsidP="0004150D">
      <w:pPr>
        <w:pStyle w:val="NoSpacing"/>
        <w:spacing w:before="0"/>
        <w:rPr>
          <w:sz w:val="12"/>
        </w:rPr>
      </w:pPr>
    </w:p>
    <w:sectPr w:rsidR="002A068F" w:rsidRPr="00F12A85" w:rsidSect="005940E5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5EC" w:rsidRDefault="00AA45EC" w:rsidP="008B0818">
      <w:r>
        <w:separator/>
      </w:r>
    </w:p>
  </w:endnote>
  <w:endnote w:type="continuationSeparator" w:id="0">
    <w:p w:rsidR="00AA45EC" w:rsidRDefault="00AA45E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4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5EC" w:rsidRDefault="00AA45EC" w:rsidP="008B0818">
      <w:r>
        <w:separator/>
      </w:r>
    </w:p>
  </w:footnote>
  <w:footnote w:type="continuationSeparator" w:id="0">
    <w:p w:rsidR="00AA45EC" w:rsidRDefault="00AA45EC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70"/>
    <w:rsid w:val="00010291"/>
    <w:rsid w:val="00034346"/>
    <w:rsid w:val="0004150D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940E5"/>
    <w:rsid w:val="00597C04"/>
    <w:rsid w:val="005D2D39"/>
    <w:rsid w:val="005F43A3"/>
    <w:rsid w:val="006269ED"/>
    <w:rsid w:val="0068245E"/>
    <w:rsid w:val="00684A8A"/>
    <w:rsid w:val="0069500E"/>
    <w:rsid w:val="006973C3"/>
    <w:rsid w:val="006A274F"/>
    <w:rsid w:val="006C2CF5"/>
    <w:rsid w:val="006D4BF4"/>
    <w:rsid w:val="00713F12"/>
    <w:rsid w:val="00715070"/>
    <w:rsid w:val="007322A5"/>
    <w:rsid w:val="007A4EDB"/>
    <w:rsid w:val="0083195F"/>
    <w:rsid w:val="00834305"/>
    <w:rsid w:val="008365E3"/>
    <w:rsid w:val="008704DB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A45EC"/>
    <w:rsid w:val="00AB123B"/>
    <w:rsid w:val="00B168F9"/>
    <w:rsid w:val="00B368A1"/>
    <w:rsid w:val="00B617C9"/>
    <w:rsid w:val="00B87D53"/>
    <w:rsid w:val="00B90655"/>
    <w:rsid w:val="00BD6DAD"/>
    <w:rsid w:val="00BE1D7E"/>
    <w:rsid w:val="00BE7185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rtero\AppData\Roaming\Microsoft\Templates\Elegant%20spring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B1A7EA6C5248D08A673FE69D24A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B866D-9608-423A-85E0-BF870BCC1313}"/>
      </w:docPartPr>
      <w:docPartBody>
        <w:p w:rsidR="003B4705" w:rsidRDefault="00EC478F">
          <w:pPr>
            <w:pStyle w:val="E7B1A7EA6C5248D08A673FE69D24ABF4"/>
          </w:pPr>
          <w:r>
            <w:t>LOCATION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78F"/>
    <w:rsid w:val="003B4705"/>
    <w:rsid w:val="00492C7B"/>
    <w:rsid w:val="00EC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50693F61F77F465A84C20BA2BA783197">
    <w:name w:val="50693F61F77F465A84C20BA2BA783197"/>
  </w:style>
  <w:style w:type="paragraph" w:customStyle="1" w:styleId="9FA2DAE10AE64BDE8A92932F0EB0E606">
    <w:name w:val="9FA2DAE10AE64BDE8A92932F0EB0E606"/>
  </w:style>
  <w:style w:type="paragraph" w:customStyle="1" w:styleId="02B9400C91604B5FA4B126CF78927A33">
    <w:name w:val="02B9400C91604B5FA4B126CF78927A33"/>
  </w:style>
  <w:style w:type="paragraph" w:customStyle="1" w:styleId="B3B0CC1BCC174F8189AB9B5EFC1F8B46">
    <w:name w:val="B3B0CC1BCC174F8189AB9B5EFC1F8B46"/>
  </w:style>
  <w:style w:type="paragraph" w:customStyle="1" w:styleId="9E8CE42A463A41CA8153F071945155AF">
    <w:name w:val="9E8CE42A463A41CA8153F071945155AF"/>
  </w:style>
  <w:style w:type="paragraph" w:styleId="Title">
    <w:name w:val="Title"/>
    <w:basedOn w:val="Normal"/>
    <w:link w:val="TitleChar"/>
    <w:uiPriority w:val="1"/>
    <w:qFormat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9CADA2A5EC5A42E48344B8C5703D8BC1">
    <w:name w:val="9CADA2A5EC5A42E48344B8C5703D8BC1"/>
  </w:style>
  <w:style w:type="paragraph" w:styleId="Subtitle">
    <w:name w:val="Subtitle"/>
    <w:basedOn w:val="Normal"/>
    <w:link w:val="SubtitleChar"/>
    <w:uiPriority w:val="1"/>
    <w:qFormat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61D1354BFC21465E9DDBB1FDF27A4927">
    <w:name w:val="61D1354BFC21465E9DDBB1FDF27A4927"/>
  </w:style>
  <w:style w:type="paragraph" w:styleId="Date">
    <w:name w:val="Date"/>
    <w:basedOn w:val="Normal"/>
    <w:link w:val="DateChar"/>
    <w:uiPriority w:val="2"/>
    <w:qFormat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eChar">
    <w:name w:val="Date Char"/>
    <w:basedOn w:val="DefaultParagraphFont"/>
    <w:link w:val="Date"/>
    <w:uiPriority w:val="2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30C062CB88A14346B58D42A920ACEAD6">
    <w:name w:val="30C062CB88A14346B58D42A920ACEAD6"/>
  </w:style>
  <w:style w:type="paragraph" w:customStyle="1" w:styleId="646C748B82FA4891A874314343DD2DB8">
    <w:name w:val="646C748B82FA4891A874314343DD2DB8"/>
  </w:style>
  <w:style w:type="paragraph" w:customStyle="1" w:styleId="E7B1A7EA6C5248D08A673FE69D24ABF4">
    <w:name w:val="E7B1A7EA6C5248D08A673FE69D24ABF4"/>
  </w:style>
  <w:style w:type="paragraph" w:customStyle="1" w:styleId="5B56C00C79B5497FAFC85FFB94947463">
    <w:name w:val="5B56C00C79B5497FAFC85FFB94947463"/>
  </w:style>
  <w:style w:type="paragraph" w:customStyle="1" w:styleId="9670649B4786425D969385E85AC43961">
    <w:name w:val="9670649B4786425D969385E85AC43961"/>
    <w:rsid w:val="00EC478F"/>
  </w:style>
  <w:style w:type="paragraph" w:customStyle="1" w:styleId="9C1FD9655F2A41A7B627D6BB744751AA">
    <w:name w:val="9C1FD9655F2A41A7B627D6BB744751AA"/>
    <w:rsid w:val="00EC478F"/>
  </w:style>
  <w:style w:type="paragraph" w:customStyle="1" w:styleId="6C7D72ABDCBD4B78810A47F3A1CFA732">
    <w:name w:val="6C7D72ABDCBD4B78810A47F3A1CFA732"/>
    <w:rsid w:val="00EC47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5C4455-5D28-4F03-9BB1-818F12C52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2019-02-14T18:40:00Z</dcterms:created>
  <dcterms:modified xsi:type="dcterms:W3CDTF">2019-02-14T18:40:00Z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